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2690"/>
        <w:gridCol w:w="254"/>
        <w:gridCol w:w="424"/>
        <w:gridCol w:w="6555"/>
        <w:gridCol w:w="56"/>
      </w:tblGrid>
      <w:tr w:rsidR="00E77B5E" w:rsidRPr="001259E4" w14:paraId="4C2BFFCC" w14:textId="77777777" w:rsidTr="00684180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7EDDA9E" w14:textId="32245B63" w:rsidR="00E77B5E" w:rsidRPr="001259E4" w:rsidRDefault="00684180" w:rsidP="00AE68A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D2B0DE" wp14:editId="3F59FA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67344" cy="1524000"/>
                  <wp:effectExtent l="0" t="0" r="9525" b="0"/>
                  <wp:wrapThrough wrapText="bothSides">
                    <wp:wrapPolygon edited="0">
                      <wp:start x="0" y="0"/>
                      <wp:lineTo x="0" y="21330"/>
                      <wp:lineTo x="21477" y="21330"/>
                      <wp:lineTo x="21477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44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AE8B5CB" w14:textId="77777777" w:rsidR="00E77B5E" w:rsidRPr="001259E4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1C92F0C9" w14:textId="0055F1DE" w:rsidR="00E77B5E" w:rsidRPr="001259E4" w:rsidRDefault="00684180" w:rsidP="00AE68A8">
            <w:pPr>
              <w:pStyle w:val="Ttulo"/>
            </w:pPr>
            <w:r>
              <w:t>FORMULARIO DE INSCRIPCIÓN ACMFR</w:t>
            </w:r>
            <w:r w:rsidR="00E77B5E" w:rsidRPr="001259E4">
              <w:rPr>
                <w:lang w:bidi="es-ES"/>
              </w:rPr>
              <w:br/>
            </w:r>
          </w:p>
        </w:tc>
      </w:tr>
      <w:tr w:rsidR="00684180" w:rsidRPr="001259E4" w14:paraId="26299D77" w14:textId="77777777" w:rsidTr="00D47FB2">
        <w:trPr>
          <w:gridAfter w:val="1"/>
          <w:wAfter w:w="56" w:type="dxa"/>
          <w:trHeight w:val="884"/>
        </w:trPr>
        <w:tc>
          <w:tcPr>
            <w:tcW w:w="3664" w:type="dxa"/>
            <w:gridSpan w:val="3"/>
            <w:vMerge/>
          </w:tcPr>
          <w:p w14:paraId="4F011877" w14:textId="77777777" w:rsidR="00684180" w:rsidRPr="001259E4" w:rsidRDefault="00684180" w:rsidP="00AE68A8"/>
        </w:tc>
        <w:tc>
          <w:tcPr>
            <w:tcW w:w="424" w:type="dxa"/>
            <w:vMerge/>
          </w:tcPr>
          <w:p w14:paraId="78146186" w14:textId="77777777" w:rsidR="00684180" w:rsidRPr="001259E4" w:rsidRDefault="00684180" w:rsidP="00AE68A8"/>
        </w:tc>
        <w:tc>
          <w:tcPr>
            <w:tcW w:w="6555" w:type="dxa"/>
            <w:vAlign w:val="bottom"/>
          </w:tcPr>
          <w:p w14:paraId="40EE38C8" w14:textId="7880034C" w:rsidR="00684180" w:rsidRPr="00D47FB2" w:rsidRDefault="00684180" w:rsidP="009B591F">
            <w:pPr>
              <w:rPr>
                <w:b/>
                <w:bCs/>
              </w:rPr>
            </w:pPr>
            <w:r w:rsidRPr="00D47FB2">
              <w:rPr>
                <w:b/>
                <w:bCs/>
              </w:rPr>
              <w:t xml:space="preserve">Fecha solicitud: </w:t>
            </w:r>
          </w:p>
          <w:p w14:paraId="0E05281A" w14:textId="10630FDD" w:rsidR="00684180" w:rsidRDefault="00684180" w:rsidP="009B591F">
            <w:pPr>
              <w:pStyle w:val="Contacto"/>
            </w:pPr>
            <w:r w:rsidRPr="00D47FB2">
              <w:rPr>
                <w:b/>
                <w:bCs/>
              </w:rPr>
              <w:t>Nombre del aspirante</w:t>
            </w:r>
            <w:r>
              <w:t xml:space="preserve">: </w:t>
            </w:r>
          </w:p>
          <w:p w14:paraId="0F367117" w14:textId="219AF3E4" w:rsidR="00684180" w:rsidRPr="00D47FB2" w:rsidRDefault="00A36C19" w:rsidP="00A36C19">
            <w:pPr>
              <w:pStyle w:val="Contacto"/>
              <w:rPr>
                <w:b/>
                <w:bCs/>
              </w:rPr>
            </w:pPr>
            <w:r w:rsidRPr="00D47FB2">
              <w:rPr>
                <w:b/>
                <w:bCs/>
              </w:rPr>
              <w:t># Identificación:</w:t>
            </w:r>
          </w:p>
        </w:tc>
      </w:tr>
      <w:tr w:rsidR="00E77B5E" w:rsidRPr="001259E4" w14:paraId="40DE3A5C" w14:textId="77777777" w:rsidTr="00A36C19">
        <w:trPr>
          <w:trHeight w:val="705"/>
        </w:trPr>
        <w:tc>
          <w:tcPr>
            <w:tcW w:w="3664" w:type="dxa"/>
            <w:gridSpan w:val="3"/>
            <w:vMerge/>
          </w:tcPr>
          <w:p w14:paraId="258AA9E9" w14:textId="77777777" w:rsidR="00E77B5E" w:rsidRPr="001259E4" w:rsidRDefault="00E77B5E" w:rsidP="00AE68A8"/>
        </w:tc>
        <w:tc>
          <w:tcPr>
            <w:tcW w:w="424" w:type="dxa"/>
            <w:vMerge/>
          </w:tcPr>
          <w:p w14:paraId="53A514A7" w14:textId="77777777" w:rsidR="00E77B5E" w:rsidRPr="001259E4" w:rsidRDefault="00E77B5E" w:rsidP="00AE68A8"/>
        </w:tc>
        <w:tc>
          <w:tcPr>
            <w:tcW w:w="6611" w:type="dxa"/>
            <w:gridSpan w:val="2"/>
            <w:vMerge w:val="restart"/>
          </w:tcPr>
          <w:p w14:paraId="7F162FAB" w14:textId="1C87441C" w:rsidR="00E77B5E" w:rsidRPr="001259E4" w:rsidRDefault="00E77B5E" w:rsidP="009B591F">
            <w:pPr>
              <w:pStyle w:val="Ttulo1"/>
            </w:pPr>
            <w:r w:rsidRPr="001259E4">
              <w:rPr>
                <w:lang w:bidi="es-ES"/>
              </w:rPr>
              <w:t>Estimado</w:t>
            </w:r>
            <w:r w:rsidR="0011270E">
              <w:rPr>
                <w:lang w:bidi="es-ES"/>
              </w:rPr>
              <w:t xml:space="preserve"> (a) Especialista</w:t>
            </w:r>
          </w:p>
          <w:p w14:paraId="6D24D2BA" w14:textId="71696482" w:rsidR="00E77B5E" w:rsidRDefault="0011270E" w:rsidP="0011270E">
            <w:r>
              <w:t xml:space="preserve">Agradecemos su interés por ser parte de nuestra agremiación. </w:t>
            </w:r>
          </w:p>
          <w:p w14:paraId="5F0ACFE9" w14:textId="243BDF1B" w:rsidR="0011270E" w:rsidRDefault="0011270E" w:rsidP="0011270E">
            <w:r>
              <w:t>Solicitamos completar la siguiente información para su postulación como Miembro Activo.</w:t>
            </w:r>
            <w:r>
              <w:rPr>
                <w:noProof/>
              </w:rPr>
              <w:t xml:space="preserve"> </w:t>
            </w:r>
          </w:p>
          <w:p w14:paraId="1393DF44" w14:textId="47FCA5A7" w:rsidR="0011270E" w:rsidRDefault="0011270E" w:rsidP="0011270E"/>
          <w:p w14:paraId="211AAE79" w14:textId="508B39AF" w:rsidR="00D47FB2" w:rsidRPr="00D47FB2" w:rsidRDefault="00921688" w:rsidP="00A36C19">
            <w:pPr>
              <w:pBdr>
                <w:bottom w:val="single" w:sz="4" w:space="1" w:color="auto"/>
              </w:pBdr>
              <w:rPr>
                <w:b/>
                <w:bCs/>
              </w:rPr>
            </w:pPr>
            <w:r w:rsidRPr="00D47FB2">
              <w:rPr>
                <w:b/>
                <w:bCs/>
              </w:rPr>
              <w:t>Dirección de residencia:</w:t>
            </w:r>
            <w:r w:rsidR="00A55C00" w:rsidRPr="00D47FB2">
              <w:rPr>
                <w:b/>
                <w:bCs/>
              </w:rPr>
              <w:t xml:space="preserve"> </w:t>
            </w:r>
          </w:p>
          <w:p w14:paraId="42E8EF28" w14:textId="0830CFD6" w:rsidR="0011270E" w:rsidRPr="00214D10" w:rsidRDefault="00D47FB2" w:rsidP="00214D10">
            <w:pPr>
              <w:pBdr>
                <w:bottom w:val="single" w:sz="4" w:space="1" w:color="auto"/>
              </w:pBdr>
              <w:rPr>
                <w:b/>
                <w:bCs/>
              </w:rPr>
            </w:pPr>
            <w:r w:rsidRPr="00D47FB2">
              <w:rPr>
                <w:b/>
                <w:bCs/>
              </w:rPr>
              <w:t>Ciudad de residencia:</w:t>
            </w:r>
            <w:r w:rsidR="00A17B29">
              <w:rPr>
                <w:b/>
                <w:bCs/>
              </w:rPr>
              <w:t xml:space="preserve"> </w:t>
            </w:r>
          </w:p>
          <w:p w14:paraId="536A2AB4" w14:textId="53A1EF60" w:rsidR="00A36C19" w:rsidRPr="00D47FB2" w:rsidRDefault="00D47FB2" w:rsidP="00A36C19">
            <w:pPr>
              <w:pBdr>
                <w:bottom w:val="single" w:sz="4" w:space="1" w:color="auto"/>
              </w:pBdr>
              <w:rPr>
                <w:b/>
                <w:bCs/>
              </w:rPr>
            </w:pPr>
            <w:r w:rsidRPr="00D47FB2">
              <w:rPr>
                <w:b/>
                <w:bCs/>
              </w:rPr>
              <w:t xml:space="preserve">Teléfono </w:t>
            </w:r>
            <w:r w:rsidR="00214D10">
              <w:rPr>
                <w:b/>
                <w:bCs/>
              </w:rPr>
              <w:t>personal:</w:t>
            </w:r>
            <w:r w:rsidR="00A17B29">
              <w:rPr>
                <w:b/>
                <w:bCs/>
              </w:rPr>
              <w:t xml:space="preserve"> </w:t>
            </w:r>
          </w:p>
          <w:p w14:paraId="11BB91C5" w14:textId="06691D48" w:rsidR="0011270E" w:rsidRPr="00D47FB2" w:rsidRDefault="00D47FB2" w:rsidP="00A36C19">
            <w:pPr>
              <w:rPr>
                <w:b/>
                <w:bCs/>
              </w:rPr>
            </w:pPr>
            <w:r w:rsidRPr="00D47FB2">
              <w:rPr>
                <w:b/>
                <w:bCs/>
              </w:rPr>
              <w:t>Correo electrónico:</w:t>
            </w:r>
            <w:r w:rsidR="00A17B29">
              <w:rPr>
                <w:b/>
                <w:bCs/>
              </w:rPr>
              <w:t xml:space="preserve"> </w:t>
            </w:r>
          </w:p>
          <w:p w14:paraId="40F148F2" w14:textId="0994F9BF" w:rsidR="0011270E" w:rsidRDefault="00A36C19" w:rsidP="00D47FB2">
            <w:pPr>
              <w:rPr>
                <w:b/>
                <w:bCs/>
              </w:rPr>
            </w:pPr>
            <w:r w:rsidRPr="00A36C19">
              <w:rPr>
                <w:noProof/>
              </w:rPr>
              <w:drawing>
                <wp:inline distT="0" distB="0" distL="0" distR="0" wp14:anchorId="6C097BD5" wp14:editId="6735AB36">
                  <wp:extent cx="4048125" cy="23812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FB2" w:rsidRPr="00D47FB2">
              <w:rPr>
                <w:b/>
                <w:bCs/>
              </w:rPr>
              <w:t>Institución donde ejerce su especialidad:</w:t>
            </w:r>
            <w:r w:rsidR="00A17B29">
              <w:rPr>
                <w:b/>
                <w:bCs/>
              </w:rPr>
              <w:t xml:space="preserve"> </w:t>
            </w:r>
          </w:p>
          <w:p w14:paraId="12403DA2" w14:textId="333DDCC5" w:rsidR="00D47FB2" w:rsidRDefault="00D47FB2" w:rsidP="00D47FB2">
            <w:r w:rsidRPr="00D47FB2">
              <w:rPr>
                <w:b/>
                <w:bCs/>
              </w:rPr>
              <w:t>Dirección y ciudad donde labora:</w:t>
            </w:r>
            <w:r>
              <w:t xml:space="preserve"> </w:t>
            </w:r>
          </w:p>
          <w:p w14:paraId="033B3A82" w14:textId="77777777" w:rsidR="00D47FB2" w:rsidRPr="00D47FB2" w:rsidRDefault="00D47FB2" w:rsidP="00D47FB2"/>
          <w:p w14:paraId="449659C6" w14:textId="77777777" w:rsidR="00A36C19" w:rsidRPr="001259E4" w:rsidRDefault="00A36C19" w:rsidP="0011270E"/>
          <w:sdt>
            <w:sdtPr>
              <w:id w:val="877970023"/>
              <w:placeholder>
                <w:docPart w:val="405E5E25945645B780984187C04915C1"/>
              </w:placeholder>
              <w:temporary/>
              <w:showingPlcHdr/>
              <w15:appearance w15:val="hidden"/>
            </w:sdtPr>
            <w:sdtContent>
              <w:p w14:paraId="38B51039" w14:textId="77777777" w:rsidR="00E77B5E" w:rsidRPr="001259E4" w:rsidRDefault="00E77B5E" w:rsidP="0011270E">
                <w:pPr>
                  <w:pStyle w:val="Cierre"/>
                  <w:spacing w:before="0"/>
                </w:pPr>
                <w:r w:rsidRPr="001259E4">
                  <w:rPr>
                    <w:lang w:bidi="es-ES"/>
                  </w:rPr>
                  <w:t>Atentamente,</w:t>
                </w:r>
              </w:p>
            </w:sdtContent>
          </w:sdt>
          <w:p w14:paraId="19297FB4" w14:textId="77777777" w:rsidR="0011270E" w:rsidRDefault="0011270E" w:rsidP="0011270E"/>
          <w:p w14:paraId="04DCF166" w14:textId="16C77200" w:rsidR="0011270E" w:rsidRPr="0011270E" w:rsidRDefault="00214D10" w:rsidP="0011270E">
            <w:pPr>
              <w:spacing w:after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Andersson L. Rozo</w:t>
            </w:r>
          </w:p>
          <w:p w14:paraId="153C2EDB" w14:textId="4B8E018B" w:rsidR="0011270E" w:rsidRPr="001259E4" w:rsidRDefault="0011270E" w:rsidP="0011270E">
            <w:pPr>
              <w:spacing w:after="0"/>
            </w:pPr>
            <w:r w:rsidRPr="0011270E">
              <w:rPr>
                <w:b/>
                <w:bCs/>
                <w:i/>
                <w:iCs/>
              </w:rPr>
              <w:t>Presidente ACMFR</w:t>
            </w:r>
          </w:p>
        </w:tc>
      </w:tr>
      <w:tr w:rsidR="00E77B5E" w:rsidRPr="001259E4" w14:paraId="7BF8DE2D" w14:textId="77777777" w:rsidTr="00A36C19">
        <w:trPr>
          <w:trHeight w:val="1164"/>
        </w:trPr>
        <w:tc>
          <w:tcPr>
            <w:tcW w:w="720" w:type="dxa"/>
          </w:tcPr>
          <w:p w14:paraId="2871BB1B" w14:textId="77777777" w:rsidR="00E77B5E" w:rsidRPr="001259E4" w:rsidRDefault="00E77B5E" w:rsidP="00AE68A8"/>
        </w:tc>
        <w:tc>
          <w:tcPr>
            <w:tcW w:w="2944" w:type="dxa"/>
            <w:gridSpan w:val="2"/>
          </w:tcPr>
          <w:p w14:paraId="38AF46B6" w14:textId="77777777" w:rsidR="00E77B5E" w:rsidRDefault="00E77B5E" w:rsidP="00AE68A8"/>
          <w:p w14:paraId="0DAB18B3" w14:textId="77777777" w:rsidR="0011270E" w:rsidRDefault="0011270E" w:rsidP="00AE68A8"/>
          <w:p w14:paraId="4B0EA54B" w14:textId="77777777" w:rsidR="0011270E" w:rsidRDefault="0011270E" w:rsidP="00AE68A8"/>
          <w:p w14:paraId="2E23D2ED" w14:textId="77DF42B2" w:rsidR="0011270E" w:rsidRPr="001259E4" w:rsidRDefault="0011270E" w:rsidP="00AE68A8"/>
        </w:tc>
        <w:tc>
          <w:tcPr>
            <w:tcW w:w="424" w:type="dxa"/>
            <w:vMerge/>
          </w:tcPr>
          <w:p w14:paraId="2F5F98F4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017B8DBB" w14:textId="77777777" w:rsidR="00E77B5E" w:rsidRPr="001259E4" w:rsidRDefault="00E77B5E" w:rsidP="00AE68A8"/>
        </w:tc>
      </w:tr>
      <w:tr w:rsidR="00E77B5E" w:rsidRPr="001259E4" w14:paraId="2EECBF44" w14:textId="77777777" w:rsidTr="00214D10">
        <w:trPr>
          <w:trHeight w:val="543"/>
        </w:trPr>
        <w:tc>
          <w:tcPr>
            <w:tcW w:w="720" w:type="dxa"/>
          </w:tcPr>
          <w:p w14:paraId="15705ABD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2690" w:type="dxa"/>
            <w:tcMar>
              <w:left w:w="0" w:type="dxa"/>
              <w:right w:w="0" w:type="dxa"/>
            </w:tcMar>
            <w:vAlign w:val="center"/>
          </w:tcPr>
          <w:p w14:paraId="1255C361" w14:textId="32DF5DB0" w:rsidR="00E77B5E" w:rsidRPr="001259E4" w:rsidRDefault="00214D10" w:rsidP="00CC1E8B">
            <w:pPr>
              <w:pStyle w:val="Contacto"/>
            </w:pPr>
            <w:r>
              <w:t xml:space="preserve">             </w:t>
            </w:r>
            <w:r w:rsidR="00E77B5E" w:rsidRPr="001259E4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3CCEA9C4" wp14:editId="5F53A083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F12FE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  <w:vAlign w:val="center"/>
          </w:tcPr>
          <w:p w14:paraId="327302F4" w14:textId="3D3EB187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01452AC7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5586C97E" w14:textId="77777777" w:rsidR="00E77B5E" w:rsidRPr="001259E4" w:rsidRDefault="00E77B5E" w:rsidP="00AE68A8"/>
        </w:tc>
      </w:tr>
      <w:tr w:rsidR="00E77B5E" w:rsidRPr="001259E4" w14:paraId="52A6755D" w14:textId="77777777" w:rsidTr="00A36C19">
        <w:trPr>
          <w:trHeight w:val="183"/>
        </w:trPr>
        <w:tc>
          <w:tcPr>
            <w:tcW w:w="720" w:type="dxa"/>
          </w:tcPr>
          <w:p w14:paraId="4B726680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14:paraId="7ED30B52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01664C4B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4C898454" w14:textId="77777777" w:rsidR="00E77B5E" w:rsidRPr="001259E4" w:rsidRDefault="00E77B5E" w:rsidP="00AE68A8"/>
        </w:tc>
      </w:tr>
      <w:tr w:rsidR="00E77B5E" w:rsidRPr="001259E4" w14:paraId="7F6824E0" w14:textId="77777777" w:rsidTr="00214D10">
        <w:trPr>
          <w:trHeight w:val="624"/>
        </w:trPr>
        <w:tc>
          <w:tcPr>
            <w:tcW w:w="720" w:type="dxa"/>
          </w:tcPr>
          <w:p w14:paraId="56F156D6" w14:textId="31112EC7" w:rsidR="00E77B5E" w:rsidRPr="001259E4" w:rsidRDefault="00214D10" w:rsidP="00CC1E8B">
            <w:pPr>
              <w:pStyle w:val="Contac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2690" w:type="dxa"/>
            <w:tcMar>
              <w:left w:w="0" w:type="dxa"/>
              <w:right w:w="0" w:type="dxa"/>
            </w:tcMar>
            <w:vAlign w:val="center"/>
          </w:tcPr>
          <w:p w14:paraId="039D38B9" w14:textId="263EB954" w:rsidR="00E77B5E" w:rsidRPr="001259E4" w:rsidRDefault="00214D10" w:rsidP="00CC1E8B">
            <w:pPr>
              <w:pStyle w:val="Contacto"/>
            </w:pPr>
            <w:r>
              <w:t xml:space="preserve">             </w:t>
            </w:r>
            <w:r w:rsidR="00E77B5E" w:rsidRPr="001259E4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2641B967" wp14:editId="427268E7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AAB63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  <w:vAlign w:val="center"/>
          </w:tcPr>
          <w:p w14:paraId="4195B0AD" w14:textId="292D6269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26A7C1C7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0CC1BC79" w14:textId="77777777" w:rsidR="00E77B5E" w:rsidRPr="001259E4" w:rsidRDefault="00E77B5E" w:rsidP="00AE68A8"/>
        </w:tc>
      </w:tr>
      <w:tr w:rsidR="00E77B5E" w:rsidRPr="001259E4" w14:paraId="34227277" w14:textId="77777777" w:rsidTr="00A36C19">
        <w:trPr>
          <w:trHeight w:val="183"/>
        </w:trPr>
        <w:tc>
          <w:tcPr>
            <w:tcW w:w="720" w:type="dxa"/>
          </w:tcPr>
          <w:p w14:paraId="595BAB0C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14:paraId="2CBDC700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07880419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0811F64C" w14:textId="77777777" w:rsidR="00E77B5E" w:rsidRPr="001259E4" w:rsidRDefault="00E77B5E" w:rsidP="00AE68A8"/>
        </w:tc>
      </w:tr>
      <w:tr w:rsidR="00E77B5E" w:rsidRPr="001259E4" w14:paraId="39307BE1" w14:textId="77777777" w:rsidTr="00214D10">
        <w:trPr>
          <w:trHeight w:val="633"/>
        </w:trPr>
        <w:tc>
          <w:tcPr>
            <w:tcW w:w="720" w:type="dxa"/>
          </w:tcPr>
          <w:p w14:paraId="288E0331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2690" w:type="dxa"/>
            <w:tcMar>
              <w:left w:w="0" w:type="dxa"/>
              <w:right w:w="0" w:type="dxa"/>
            </w:tcMar>
            <w:vAlign w:val="center"/>
          </w:tcPr>
          <w:p w14:paraId="6B1D3EF9" w14:textId="6476EA8E" w:rsidR="00E77B5E" w:rsidRPr="001259E4" w:rsidRDefault="00214D10" w:rsidP="00CC1E8B">
            <w:pPr>
              <w:pStyle w:val="Contacto"/>
            </w:pPr>
            <w:r>
              <w:t xml:space="preserve">            </w:t>
            </w:r>
            <w:r w:rsidR="00E77B5E" w:rsidRPr="001259E4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3A2F4082" wp14:editId="41CA85DB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C4ED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  <w:vAlign w:val="center"/>
          </w:tcPr>
          <w:p w14:paraId="5C05BDEE" w14:textId="4D250BDE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63544DD1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343A3C85" w14:textId="77777777" w:rsidR="00E77B5E" w:rsidRPr="001259E4" w:rsidRDefault="00E77B5E" w:rsidP="00AE68A8"/>
        </w:tc>
      </w:tr>
      <w:tr w:rsidR="00E77B5E" w:rsidRPr="001259E4" w14:paraId="35E5D05A" w14:textId="77777777" w:rsidTr="00A36C19">
        <w:trPr>
          <w:trHeight w:val="174"/>
        </w:trPr>
        <w:tc>
          <w:tcPr>
            <w:tcW w:w="720" w:type="dxa"/>
          </w:tcPr>
          <w:p w14:paraId="140D3E1C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2944" w:type="dxa"/>
            <w:gridSpan w:val="2"/>
            <w:vAlign w:val="center"/>
          </w:tcPr>
          <w:p w14:paraId="5B1463B4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3841DEB0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5208C7CC" w14:textId="77777777" w:rsidR="00E77B5E" w:rsidRPr="001259E4" w:rsidRDefault="00E77B5E" w:rsidP="00AE68A8"/>
        </w:tc>
      </w:tr>
      <w:tr w:rsidR="00E77B5E" w:rsidRPr="001259E4" w14:paraId="40A0CA6A" w14:textId="77777777" w:rsidTr="00214D10">
        <w:trPr>
          <w:trHeight w:val="633"/>
        </w:trPr>
        <w:tc>
          <w:tcPr>
            <w:tcW w:w="720" w:type="dxa"/>
          </w:tcPr>
          <w:p w14:paraId="4C76CE1B" w14:textId="11412181" w:rsidR="00E77B5E" w:rsidRPr="001259E4" w:rsidRDefault="00214D10" w:rsidP="00CC1E8B">
            <w:pPr>
              <w:pStyle w:val="Contac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2690" w:type="dxa"/>
            <w:tcMar>
              <w:left w:w="0" w:type="dxa"/>
              <w:right w:w="0" w:type="dxa"/>
            </w:tcMar>
            <w:vAlign w:val="center"/>
          </w:tcPr>
          <w:p w14:paraId="04CDD19B" w14:textId="05025BF3" w:rsidR="00E77B5E" w:rsidRPr="001259E4" w:rsidRDefault="00214D10" w:rsidP="00CC1E8B">
            <w:pPr>
              <w:pStyle w:val="Contacto"/>
            </w:pPr>
            <w:r>
              <w:t xml:space="preserve">            </w:t>
            </w:r>
            <w:r w:rsidR="00E77B5E" w:rsidRPr="001259E4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117DF91B" wp14:editId="28CA2C6B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D0178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  <w:vAlign w:val="center"/>
          </w:tcPr>
          <w:p w14:paraId="66EEDB15" w14:textId="2145268E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7457A22C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60F56140" w14:textId="77777777" w:rsidR="00E77B5E" w:rsidRPr="001259E4" w:rsidRDefault="00E77B5E" w:rsidP="00AE68A8"/>
        </w:tc>
      </w:tr>
      <w:tr w:rsidR="00E77B5E" w:rsidRPr="001259E4" w14:paraId="31DD38D3" w14:textId="77777777" w:rsidTr="00A36C19">
        <w:trPr>
          <w:trHeight w:val="2448"/>
        </w:trPr>
        <w:tc>
          <w:tcPr>
            <w:tcW w:w="720" w:type="dxa"/>
          </w:tcPr>
          <w:p w14:paraId="73820924" w14:textId="77777777" w:rsidR="00E77B5E" w:rsidRPr="001259E4" w:rsidRDefault="00E77B5E" w:rsidP="00AE68A8"/>
        </w:tc>
        <w:tc>
          <w:tcPr>
            <w:tcW w:w="2944" w:type="dxa"/>
            <w:gridSpan w:val="2"/>
          </w:tcPr>
          <w:p w14:paraId="5EA5929A" w14:textId="77777777" w:rsidR="00E77B5E" w:rsidRPr="001259E4" w:rsidRDefault="00E77B5E" w:rsidP="00AE68A8"/>
        </w:tc>
        <w:tc>
          <w:tcPr>
            <w:tcW w:w="424" w:type="dxa"/>
          </w:tcPr>
          <w:p w14:paraId="10F606C6" w14:textId="77777777" w:rsidR="00E77B5E" w:rsidRPr="001259E4" w:rsidRDefault="00E77B5E" w:rsidP="00AE68A8"/>
        </w:tc>
        <w:tc>
          <w:tcPr>
            <w:tcW w:w="6611" w:type="dxa"/>
            <w:gridSpan w:val="2"/>
            <w:vMerge/>
          </w:tcPr>
          <w:p w14:paraId="496E91D3" w14:textId="77777777" w:rsidR="00E77B5E" w:rsidRPr="001259E4" w:rsidRDefault="00E77B5E" w:rsidP="00AE68A8"/>
        </w:tc>
      </w:tr>
    </w:tbl>
    <w:p w14:paraId="0ED9C315" w14:textId="77777777" w:rsidR="007F5B63" w:rsidRPr="001259E4" w:rsidRDefault="007F5B63" w:rsidP="009B591F"/>
    <w:sectPr w:rsidR="007F5B63" w:rsidRPr="001259E4" w:rsidSect="001259E4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E2C86" w14:textId="77777777" w:rsidR="004152B3" w:rsidRDefault="004152B3" w:rsidP="00590471">
      <w:r>
        <w:separator/>
      </w:r>
    </w:p>
  </w:endnote>
  <w:endnote w:type="continuationSeparator" w:id="0">
    <w:p w14:paraId="107C5750" w14:textId="77777777" w:rsidR="004152B3" w:rsidRDefault="004152B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0E8D" w14:textId="77777777" w:rsidR="004152B3" w:rsidRDefault="004152B3" w:rsidP="00590471">
      <w:r>
        <w:separator/>
      </w:r>
    </w:p>
  </w:footnote>
  <w:footnote w:type="continuationSeparator" w:id="0">
    <w:p w14:paraId="3BA07E77" w14:textId="77777777" w:rsidR="004152B3" w:rsidRDefault="004152B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15667" w14:textId="77777777" w:rsidR="00590471" w:rsidRPr="001259E4" w:rsidRDefault="00AE68A8" w:rsidP="00060042">
    <w:pPr>
      <w:pStyle w:val="Textoindependiente"/>
    </w:pPr>
    <w:r w:rsidRPr="001259E4">
      <w:rPr>
        <w:noProof/>
        <w:lang w:bidi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A944556" wp14:editId="6534BCD9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48C976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T+yU9yD8SPNFDdsDzJOOjDZlpI1vvypMB4+txHTMeJNCcFWj5NQoJDsgBXU4HLJygsFFNGGQwr&#10;4253IFXrYMX7sbknqBYOMC4+rPoOXQMilItIz6fM84XwwVNFIcV8ldluH0Y0eT4yK/tswTYSKYx3&#10;cf+HDn43W6FOvDL4W3p8WZlx1ISND2OJbJ4RRLRrDzG8V2gCzM55kRNpNdt88BOkJ58cGsnkdW2p&#10;psPyxqBkl3p3dybqv5KldN20ty47ZlM0WXh7EojIS9q3blVvLjXNcnxeEvm3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9+NEnYeJ4GPvdDZomKcbALstroPONjxBYyEJdG0RLJRJFKs8p0Aaygy5p/aiiKoQb4+c8Wkm&#10;VZ8GYDc+XbuKEiSumURAGvDki3Wm5obSR8akWOYsBDs/LfhwkuQfGDCUsuUxWkTuSZwi8p1fz5lw&#10;DIyTPQtY1zxII9MpwSjKzJOCtnLYuMDaPasy6wvpSeZQQT6Uh7mJR0xIhyyWu7HnnNtj6PdqzkIp&#10;x5z/V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a/vlVb&#10;MQ9hFq5PYQq0/2v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L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oc+SpTaKCWLhAyY+&#10;b1+j+zBMrzewQlSUesAOjYrCRsLM02/5r98mcrRSSXp7i0PmhBnZILQM54JDdQgLsQCLrtcroJ8R&#10;Lem7fJML4+9Vs9B2ai+cQoWG4e6/phgR83Ke8sN634IVitPVtlXQCIA/UdSu++CtRfH2SCjyN7c4&#10;/PYlWOyMRqkJpXeL1EhVJzXwcL4lFxAVN3xhD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AaVSWJ4QeBooEk2O5QGlIhqYSFSO5WFyLA8oFdHARKJyLA+TY3koxxICqxeUY3mYHMsDSqW2gcmx&#10;PJRjCYFXBUWiybE8lGMJgaeBItHkWB7KsYTA00CRaHIsD+VYQmBpoBzLw+RYHsqxhMDTQJFociwP&#10;5VhC4GmgSDQ5lodyLCHwNFAkmhzLQzmWEHgaKBJNjuWhHEsIHA2eyrGEwMtAOJanybE8lWMJgaeB&#10;zM5Pk2N5KscSAk8DmZ2fJsfyVI4lBJ4G4ic+TY7lqRxLCDwNxE98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LGmgnwOecWdwTCqa4Zx19PBaIhlCr7CuSpTl/3MoQ1c0bbJSiGHrnoVKS/dLZOLboqewtk&#10;TpJZHE1sZJswfARZ3czd/k5R7az2MychyQuJkuiUTlkDBsq9A2WBbfKObtVnqG0Jcf62U4SqM89x&#10;QFZikoehoDCmx/CcEoCb7IYeyc6qgjQhM/9q3pG687zzMMr95XWdsE2bYvKD8m2Yb1bxnGGbSJ16&#10;wrY148/V5dLl07TT95rV1LvKKiI9pJYkSsgWIDR2vs+kzaESJ+T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3834779">
    <w:abstractNumId w:val="10"/>
  </w:num>
  <w:num w:numId="2" w16cid:durableId="880629262">
    <w:abstractNumId w:val="11"/>
  </w:num>
  <w:num w:numId="3" w16cid:durableId="55320412">
    <w:abstractNumId w:val="13"/>
  </w:num>
  <w:num w:numId="4" w16cid:durableId="587928871">
    <w:abstractNumId w:val="14"/>
  </w:num>
  <w:num w:numId="5" w16cid:durableId="924150460">
    <w:abstractNumId w:val="8"/>
  </w:num>
  <w:num w:numId="6" w16cid:durableId="720598190">
    <w:abstractNumId w:val="3"/>
  </w:num>
  <w:num w:numId="7" w16cid:durableId="1437406067">
    <w:abstractNumId w:val="2"/>
  </w:num>
  <w:num w:numId="8" w16cid:durableId="791677191">
    <w:abstractNumId w:val="1"/>
  </w:num>
  <w:num w:numId="9" w16cid:durableId="43869458">
    <w:abstractNumId w:val="0"/>
  </w:num>
  <w:num w:numId="10" w16cid:durableId="1512837523">
    <w:abstractNumId w:val="9"/>
  </w:num>
  <w:num w:numId="11" w16cid:durableId="737482591">
    <w:abstractNumId w:val="7"/>
  </w:num>
  <w:num w:numId="12" w16cid:durableId="1422069120">
    <w:abstractNumId w:val="6"/>
  </w:num>
  <w:num w:numId="13" w16cid:durableId="509681754">
    <w:abstractNumId w:val="5"/>
  </w:num>
  <w:num w:numId="14" w16cid:durableId="871577010">
    <w:abstractNumId w:val="4"/>
  </w:num>
  <w:num w:numId="15" w16cid:durableId="14323129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180"/>
    <w:rsid w:val="00055B72"/>
    <w:rsid w:val="00060042"/>
    <w:rsid w:val="0008685D"/>
    <w:rsid w:val="0011270E"/>
    <w:rsid w:val="00112FD7"/>
    <w:rsid w:val="001253DD"/>
    <w:rsid w:val="001259E4"/>
    <w:rsid w:val="00150ABD"/>
    <w:rsid w:val="00214D10"/>
    <w:rsid w:val="00222466"/>
    <w:rsid w:val="00227DC0"/>
    <w:rsid w:val="00236632"/>
    <w:rsid w:val="00254218"/>
    <w:rsid w:val="0029260E"/>
    <w:rsid w:val="002B4549"/>
    <w:rsid w:val="00301622"/>
    <w:rsid w:val="00310F17"/>
    <w:rsid w:val="003326CB"/>
    <w:rsid w:val="00376291"/>
    <w:rsid w:val="003763B9"/>
    <w:rsid w:val="00380FD1"/>
    <w:rsid w:val="00383D02"/>
    <w:rsid w:val="00384CE1"/>
    <w:rsid w:val="004152B3"/>
    <w:rsid w:val="00440233"/>
    <w:rsid w:val="004A3614"/>
    <w:rsid w:val="004D7B1F"/>
    <w:rsid w:val="004E158A"/>
    <w:rsid w:val="0052675E"/>
    <w:rsid w:val="005471D7"/>
    <w:rsid w:val="00547933"/>
    <w:rsid w:val="00565C77"/>
    <w:rsid w:val="0056708E"/>
    <w:rsid w:val="005801E5"/>
    <w:rsid w:val="00590471"/>
    <w:rsid w:val="005D01FA"/>
    <w:rsid w:val="005D45DC"/>
    <w:rsid w:val="006716D8"/>
    <w:rsid w:val="00684180"/>
    <w:rsid w:val="006920F0"/>
    <w:rsid w:val="006C020C"/>
    <w:rsid w:val="006D79A8"/>
    <w:rsid w:val="0072523A"/>
    <w:rsid w:val="007575B6"/>
    <w:rsid w:val="007F5B63"/>
    <w:rsid w:val="00803A0A"/>
    <w:rsid w:val="00846CB9"/>
    <w:rsid w:val="008A1E6E"/>
    <w:rsid w:val="008B108C"/>
    <w:rsid w:val="008C2CFC"/>
    <w:rsid w:val="008D5B52"/>
    <w:rsid w:val="008E1210"/>
    <w:rsid w:val="00921688"/>
    <w:rsid w:val="009475DC"/>
    <w:rsid w:val="00967B93"/>
    <w:rsid w:val="00976A14"/>
    <w:rsid w:val="009B591F"/>
    <w:rsid w:val="00A17B29"/>
    <w:rsid w:val="00A31B16"/>
    <w:rsid w:val="00A36C19"/>
    <w:rsid w:val="00A55C00"/>
    <w:rsid w:val="00AE68A8"/>
    <w:rsid w:val="00B6466C"/>
    <w:rsid w:val="00B720C1"/>
    <w:rsid w:val="00B76CDA"/>
    <w:rsid w:val="00C14078"/>
    <w:rsid w:val="00C61D5A"/>
    <w:rsid w:val="00C83A18"/>
    <w:rsid w:val="00CC1E8B"/>
    <w:rsid w:val="00CD2321"/>
    <w:rsid w:val="00CE1E3D"/>
    <w:rsid w:val="00D053FA"/>
    <w:rsid w:val="00D26515"/>
    <w:rsid w:val="00D47FB2"/>
    <w:rsid w:val="00E26AED"/>
    <w:rsid w:val="00E73AB8"/>
    <w:rsid w:val="00E77B5E"/>
    <w:rsid w:val="00E90A60"/>
    <w:rsid w:val="00EB49EC"/>
    <w:rsid w:val="00ED47F7"/>
    <w:rsid w:val="00EE7E09"/>
    <w:rsid w:val="00F0223C"/>
    <w:rsid w:val="00F158F2"/>
    <w:rsid w:val="00F3235D"/>
    <w:rsid w:val="00F509FC"/>
    <w:rsid w:val="00F878BD"/>
    <w:rsid w:val="00FE660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FC0E0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styleId="Mencionar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mfr\AppData\Local\Microsoft\Office\16.0\DTS\es-ES%7b600D4A3F-EA60-4759-A9F9-C9E36F9520D7%7d\%7bE6DD1E0B-ABFA-4EA3-946D-4E0EC0DF7AD0%7dtf2274601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5E5E25945645B780984187C0491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572BB-97B0-475E-9573-58AC83444B9E}"/>
      </w:docPartPr>
      <w:docPartBody>
        <w:p w:rsidR="001C6FF5" w:rsidRDefault="002879A9">
          <w:pPr>
            <w:pStyle w:val="405E5E25945645B780984187C04915C1"/>
          </w:pPr>
          <w:r w:rsidRPr="001259E4">
            <w:rPr>
              <w:lang w:bidi="es-ES"/>
            </w:rPr>
            <w:t>Atentamente,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13"/>
    <w:rsid w:val="00004F63"/>
    <w:rsid w:val="000D7043"/>
    <w:rsid w:val="001C6FF5"/>
    <w:rsid w:val="002879A9"/>
    <w:rsid w:val="002E472D"/>
    <w:rsid w:val="00404420"/>
    <w:rsid w:val="00446814"/>
    <w:rsid w:val="007A0520"/>
    <w:rsid w:val="00B33613"/>
    <w:rsid w:val="00F5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5E5E25945645B780984187C04915C1">
    <w:name w:val="405E5E25945645B780984187C04915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6E4DE-4F90-4F93-AED4-FC93BBB02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{E6DD1E0B-ABFA-4EA3-946D-4E0EC0DF7AD0}tf22746018</Template>
  <TotalTime>0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2022-10-13T16:00:00Z</dcterms:created>
  <dcterms:modified xsi:type="dcterms:W3CDTF">2022-10-13T16:00:00Z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